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6B" w:rsidRPr="00E7086B" w:rsidRDefault="00692796" w:rsidP="00E7086B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Welcome back Year 1!</w:t>
      </w:r>
    </w:p>
    <w:p w:rsidR="00E7086B" w:rsidRPr="00E7086B" w:rsidRDefault="00692796" w:rsidP="00E7086B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Here are your</w:t>
      </w:r>
      <w:r w:rsidR="00E7086B" w:rsidRPr="00E7086B">
        <w:rPr>
          <w:rFonts w:ascii="Comic Sans MS" w:hAnsi="Comic Sans MS"/>
          <w:sz w:val="32"/>
          <w:szCs w:val="32"/>
        </w:rPr>
        <w:t xml:space="preserve"> teachers and teaching assistants for each new pod.</w:t>
      </w:r>
      <w:bookmarkStart w:id="0" w:name="_GoBack"/>
      <w:bookmarkEnd w:id="0"/>
    </w:p>
    <w:p w:rsidR="00E7086B" w:rsidRPr="00E7086B" w:rsidRDefault="00E7086B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sz w:val="32"/>
          <w:szCs w:val="32"/>
          <w:u w:val="single"/>
        </w:rPr>
        <w:t>POD 1</w:t>
      </w:r>
    </w:p>
    <w:p w:rsidR="00E7086B" w:rsidRPr="00E7086B" w:rsidRDefault="00E7086B" w:rsidP="00E7086B">
      <w:pPr>
        <w:jc w:val="center"/>
        <w:rPr>
          <w:rFonts w:ascii="Comic Sans MS" w:hAnsi="Comic Sans MS"/>
          <w:sz w:val="32"/>
          <w:szCs w:val="32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D26214E" wp14:editId="6AD89C87">
            <wp:extent cx="2017169" cy="1506650"/>
            <wp:effectExtent l="762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9D43~1.PRI\AppData\Local\Temp\7zO0055D154\20200601_113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7169" cy="15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796">
        <w:rPr>
          <w:rFonts w:ascii="Comic Sans MS" w:hAnsi="Comic Sans MS"/>
          <w:noProof/>
          <w:sz w:val="32"/>
          <w:szCs w:val="32"/>
          <w:lang w:eastAsia="en-GB"/>
        </w:rPr>
        <w:t xml:space="preserve"> Mrs Evans and Mrs Price</w:t>
      </w:r>
    </w:p>
    <w:p w:rsidR="00E7086B" w:rsidRPr="00E7086B" w:rsidRDefault="00E7086B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sz w:val="32"/>
          <w:szCs w:val="32"/>
          <w:u w:val="single"/>
        </w:rPr>
        <w:t>POD 2</w:t>
      </w:r>
    </w:p>
    <w:p w:rsidR="00C60009" w:rsidRDefault="00E7086B" w:rsidP="00E7086B">
      <w:pPr>
        <w:jc w:val="center"/>
        <w:rPr>
          <w:rFonts w:ascii="Comic Sans MS" w:hAnsi="Comic Sans MS"/>
          <w:sz w:val="32"/>
          <w:szCs w:val="32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288056B7" wp14:editId="5E8B6632">
            <wp:extent cx="2053911" cy="1534094"/>
            <wp:effectExtent l="0" t="666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9D43~1.PRI\AppData\Local\Temp\7zO0057F654\20200601_113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911" cy="15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7FF02C24" wp14:editId="3BDA4C30">
            <wp:extent cx="2066529" cy="1543520"/>
            <wp:effectExtent l="0" t="508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796"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0D" w:rsidRP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D7E0D">
        <w:rPr>
          <w:rFonts w:ascii="Comic Sans MS" w:hAnsi="Comic Sans MS"/>
          <w:sz w:val="32"/>
          <w:szCs w:val="32"/>
          <w:u w:val="single"/>
        </w:rPr>
        <w:t>POD 3</w:t>
      </w:r>
    </w:p>
    <w:p w:rsidR="00692796" w:rsidRDefault="00692796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692796" w:rsidRPr="00FD7E0D" w:rsidRDefault="00692796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FD7E0D" w:rsidRDefault="00FD7E0D" w:rsidP="00FD7E0D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D7E0D">
        <w:rPr>
          <w:rFonts w:ascii="Comic Sans MS" w:hAnsi="Comic Sans MS"/>
          <w:sz w:val="32"/>
          <w:szCs w:val="32"/>
          <w:u w:val="single"/>
        </w:rPr>
        <w:t>POD 4</w:t>
      </w:r>
    </w:p>
    <w:p w:rsidR="00692796" w:rsidRDefault="00692796" w:rsidP="00FD7E0D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0D" w:rsidRPr="00FD7E0D" w:rsidRDefault="00FD7E0D" w:rsidP="00FD7E0D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D7E0D">
        <w:rPr>
          <w:rFonts w:ascii="Comic Sans MS" w:hAnsi="Comic Sans MS"/>
          <w:sz w:val="32"/>
          <w:szCs w:val="32"/>
          <w:u w:val="single"/>
        </w:rPr>
        <w:t>POD 5</w:t>
      </w:r>
    </w:p>
    <w:p w:rsidR="00FD7E0D" w:rsidRPr="00FD7E0D" w:rsidRDefault="00692796" w:rsidP="00692796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D7E0D">
        <w:rPr>
          <w:rFonts w:ascii="Comic Sans MS" w:hAnsi="Comic Sans MS"/>
          <w:sz w:val="32"/>
          <w:szCs w:val="32"/>
          <w:u w:val="single"/>
        </w:rPr>
        <w:t>POD 6</w:t>
      </w:r>
    </w:p>
    <w:p w:rsidR="00692796" w:rsidRDefault="00692796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86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31FD441A" wp14:editId="5C2A6173">
            <wp:extent cx="2074914" cy="1549781"/>
            <wp:effectExtent l="0" t="4127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9D43~1.PRI\AppData\Local\Temp\7zO005A7A54\20200601_11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914" cy="15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0D" w:rsidRPr="00FD7E0D" w:rsidRDefault="00FD7E0D" w:rsidP="00E7086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FD7E0D" w:rsidRPr="00E7086B" w:rsidRDefault="00FD7E0D" w:rsidP="00E7086B">
      <w:pPr>
        <w:jc w:val="center"/>
        <w:rPr>
          <w:rFonts w:ascii="Comic Sans MS" w:hAnsi="Comic Sans MS"/>
          <w:sz w:val="32"/>
          <w:szCs w:val="32"/>
        </w:rPr>
      </w:pPr>
    </w:p>
    <w:sectPr w:rsidR="00FD7E0D" w:rsidRPr="00E7086B" w:rsidSect="00E70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B"/>
    <w:rsid w:val="00094AB7"/>
    <w:rsid w:val="00692796"/>
    <w:rsid w:val="00C60009"/>
    <w:rsid w:val="00CE118B"/>
    <w:rsid w:val="00E7086B"/>
    <w:rsid w:val="00FD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0E5C"/>
  <w15:chartTrackingRefBased/>
  <w15:docId w15:val="{765D5245-8E60-4AC2-9713-1AC0AAF0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A4487A8F</Template>
  <TotalTime>0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Price</dc:creator>
  <cp:keywords/>
  <dc:description/>
  <cp:lastModifiedBy>Jemma Stewart</cp:lastModifiedBy>
  <cp:revision>2</cp:revision>
  <cp:lastPrinted>2020-06-01T10:44:00Z</cp:lastPrinted>
  <dcterms:created xsi:type="dcterms:W3CDTF">2020-06-01T12:32:00Z</dcterms:created>
  <dcterms:modified xsi:type="dcterms:W3CDTF">2020-06-01T12:32:00Z</dcterms:modified>
</cp:coreProperties>
</file>